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7AD" w:rsidRDefault="00F707AD">
      <w:pPr>
        <w:rPr>
          <w:sz w:val="18"/>
          <w:szCs w:val="18"/>
        </w:rPr>
      </w:pPr>
    </w:p>
    <w:p w:rsidR="00F707AD" w:rsidRDefault="00F707AD">
      <w:pPr>
        <w:rPr>
          <w:sz w:val="18"/>
          <w:szCs w:val="18"/>
        </w:rPr>
      </w:pPr>
    </w:p>
    <w:p w:rsidR="00F707AD" w:rsidRDefault="00F707AD">
      <w:pPr>
        <w:rPr>
          <w:sz w:val="18"/>
          <w:szCs w:val="18"/>
        </w:rPr>
      </w:pPr>
    </w:p>
    <w:p w:rsidR="000036B9" w:rsidRDefault="00254257" w:rsidP="00D874C3">
      <w:pPr>
        <w:jc w:val="both"/>
      </w:pPr>
      <w:r>
        <w:tab/>
      </w:r>
      <w:r>
        <w:tab/>
      </w:r>
      <w:r>
        <w:tab/>
      </w:r>
      <w:r>
        <w:tab/>
      </w:r>
    </w:p>
    <w:p w:rsidR="00641965" w:rsidRPr="00763050" w:rsidRDefault="00D874C3" w:rsidP="00D874C3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254257" w:rsidRPr="00763050">
        <w:rPr>
          <w:rFonts w:ascii="Arial" w:hAnsi="Arial" w:cs="Arial"/>
        </w:rPr>
        <w:t xml:space="preserve">Schwanstetten, </w:t>
      </w:r>
      <w:r w:rsidR="00D4170A">
        <w:rPr>
          <w:rFonts w:ascii="Arial" w:hAnsi="Arial" w:cs="Arial"/>
        </w:rPr>
        <w:t>09.12</w:t>
      </w:r>
      <w:r w:rsidR="00AE339D" w:rsidRPr="00763050">
        <w:rPr>
          <w:rFonts w:ascii="Arial" w:hAnsi="Arial" w:cs="Arial"/>
        </w:rPr>
        <w:t>.201</w:t>
      </w:r>
      <w:r w:rsidR="00D4170A">
        <w:rPr>
          <w:rFonts w:ascii="Arial" w:hAnsi="Arial" w:cs="Arial"/>
        </w:rPr>
        <w:t>7</w:t>
      </w:r>
    </w:p>
    <w:p w:rsidR="00641965" w:rsidRPr="000036B9" w:rsidRDefault="00641965" w:rsidP="00D874C3">
      <w:pPr>
        <w:jc w:val="both"/>
        <w:rPr>
          <w:rFonts w:ascii="Arial" w:hAnsi="Arial" w:cs="Arial"/>
        </w:rPr>
      </w:pPr>
    </w:p>
    <w:p w:rsidR="00C82EBD" w:rsidRPr="000036B9" w:rsidRDefault="00C82EBD" w:rsidP="00D874C3">
      <w:pPr>
        <w:jc w:val="both"/>
        <w:rPr>
          <w:rFonts w:ascii="Arial" w:hAnsi="Arial" w:cs="Arial"/>
          <w:b/>
        </w:rPr>
      </w:pPr>
    </w:p>
    <w:p w:rsidR="00641965" w:rsidRPr="00563C76" w:rsidRDefault="00D4170A" w:rsidP="00FC060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Defibrillator für die Grundschule Schwanstetten</w:t>
      </w:r>
    </w:p>
    <w:p w:rsidR="00641965" w:rsidRPr="000036B9" w:rsidRDefault="00641965" w:rsidP="00FC0603">
      <w:pPr>
        <w:jc w:val="center"/>
        <w:rPr>
          <w:rFonts w:ascii="Arial" w:hAnsi="Arial" w:cs="Arial"/>
          <w:b/>
        </w:rPr>
      </w:pPr>
    </w:p>
    <w:p w:rsidR="005804C4" w:rsidRPr="00D112AF" w:rsidRDefault="00AE339D" w:rsidP="00D4170A">
      <w:pPr>
        <w:rPr>
          <w:rFonts w:ascii="Arial" w:hAnsi="Arial" w:cs="Arial"/>
        </w:rPr>
      </w:pPr>
      <w:r w:rsidRPr="000036B9">
        <w:rPr>
          <w:rFonts w:ascii="Arial" w:hAnsi="Arial" w:cs="Arial"/>
        </w:rPr>
        <w:br/>
      </w:r>
      <w:r w:rsidR="00D4170A" w:rsidRPr="00D112AF">
        <w:rPr>
          <w:rFonts w:ascii="Arial" w:hAnsi="Arial" w:cs="Arial"/>
        </w:rPr>
        <w:t xml:space="preserve">Im Ernstfall ist guter Rat teuer. Wie </w:t>
      </w:r>
      <w:r w:rsidR="00F03886" w:rsidRPr="00D112AF">
        <w:rPr>
          <w:rFonts w:ascii="Arial" w:hAnsi="Arial" w:cs="Arial"/>
        </w:rPr>
        <w:t xml:space="preserve">ist zu </w:t>
      </w:r>
      <w:r w:rsidR="00D4170A" w:rsidRPr="00D112AF">
        <w:rPr>
          <w:rFonts w:ascii="Arial" w:hAnsi="Arial" w:cs="Arial"/>
        </w:rPr>
        <w:t>reagieren bei ein</w:t>
      </w:r>
      <w:r w:rsidR="00F03886" w:rsidRPr="00D112AF">
        <w:rPr>
          <w:rFonts w:ascii="Arial" w:hAnsi="Arial" w:cs="Arial"/>
        </w:rPr>
        <w:t>er Herz- Kreislauf Katastrophe?</w:t>
      </w:r>
    </w:p>
    <w:p w:rsidR="00D4170A" w:rsidRPr="00D112AF" w:rsidRDefault="00D4170A" w:rsidP="00D4170A">
      <w:pPr>
        <w:rPr>
          <w:rFonts w:ascii="Arial" w:hAnsi="Arial" w:cs="Arial"/>
        </w:rPr>
      </w:pPr>
      <w:r w:rsidRPr="00D112AF">
        <w:rPr>
          <w:rFonts w:ascii="Arial" w:hAnsi="Arial" w:cs="Arial"/>
        </w:rPr>
        <w:t>Dieses Thema brachte den Elternbeirat und den Förderverein „Bunte Mitte“ der Grundschule Schwanstetten auf den Gedanken, der Grundschule einen Defibrillator zu spenden. Nach vielen Gesprächen und Beratungen</w:t>
      </w:r>
      <w:r w:rsidR="00F03886" w:rsidRPr="00D112AF">
        <w:rPr>
          <w:rFonts w:ascii="Arial" w:hAnsi="Arial" w:cs="Arial"/>
        </w:rPr>
        <w:t>,</w:t>
      </w:r>
      <w:r w:rsidRPr="00D112AF">
        <w:rPr>
          <w:rFonts w:ascii="Arial" w:hAnsi="Arial" w:cs="Arial"/>
        </w:rPr>
        <w:t xml:space="preserve"> auch mit der Gemeindeverwaltung, konnte nun ein „</w:t>
      </w:r>
      <w:proofErr w:type="spellStart"/>
      <w:r w:rsidRPr="00D112AF">
        <w:rPr>
          <w:rFonts w:ascii="Arial" w:hAnsi="Arial" w:cs="Arial"/>
        </w:rPr>
        <w:t>Defi</w:t>
      </w:r>
      <w:proofErr w:type="spellEnd"/>
      <w:r w:rsidRPr="00D112AF">
        <w:rPr>
          <w:rFonts w:ascii="Arial" w:hAnsi="Arial" w:cs="Arial"/>
        </w:rPr>
        <w:t xml:space="preserve">“ </w:t>
      </w:r>
      <w:r w:rsidR="000369C7" w:rsidRPr="00D112AF">
        <w:rPr>
          <w:rFonts w:ascii="Arial" w:hAnsi="Arial" w:cs="Arial"/>
        </w:rPr>
        <w:t xml:space="preserve">über das Bayerische Rote Kreuz Mittelfranken </w:t>
      </w:r>
      <w:r w:rsidR="00F03886" w:rsidRPr="00D112AF">
        <w:rPr>
          <w:rFonts w:ascii="Arial" w:hAnsi="Arial" w:cs="Arial"/>
        </w:rPr>
        <w:t>beschafft werden, der t</w:t>
      </w:r>
      <w:r w:rsidRPr="00D112AF">
        <w:rPr>
          <w:rFonts w:ascii="Arial" w:hAnsi="Arial" w:cs="Arial"/>
        </w:rPr>
        <w:t xml:space="preserve">ypgleich bereits bei der Schwander Feuerwehr im Einsatz ist. </w:t>
      </w:r>
    </w:p>
    <w:p w:rsidR="000369C7" w:rsidRPr="00D112AF" w:rsidRDefault="00D4170A" w:rsidP="00D4170A">
      <w:pPr>
        <w:rPr>
          <w:rFonts w:ascii="Arial" w:hAnsi="Arial" w:cs="Arial"/>
        </w:rPr>
      </w:pPr>
      <w:r w:rsidRPr="00D112AF">
        <w:rPr>
          <w:rFonts w:ascii="Arial" w:hAnsi="Arial" w:cs="Arial"/>
        </w:rPr>
        <w:t xml:space="preserve">Die Hoffnung </w:t>
      </w:r>
      <w:r w:rsidR="00F03886" w:rsidRPr="00D112AF">
        <w:rPr>
          <w:rFonts w:ascii="Arial" w:hAnsi="Arial" w:cs="Arial"/>
        </w:rPr>
        <w:t>aller B</w:t>
      </w:r>
      <w:r w:rsidR="000369C7" w:rsidRPr="00D112AF">
        <w:rPr>
          <w:rFonts w:ascii="Arial" w:hAnsi="Arial" w:cs="Arial"/>
        </w:rPr>
        <w:t xml:space="preserve">eteiligten, </w:t>
      </w:r>
      <w:r w:rsidRPr="00D112AF">
        <w:rPr>
          <w:rFonts w:ascii="Arial" w:hAnsi="Arial" w:cs="Arial"/>
        </w:rPr>
        <w:t>liegt natürlich darin, dass der „</w:t>
      </w:r>
      <w:proofErr w:type="spellStart"/>
      <w:r w:rsidRPr="00D112AF">
        <w:rPr>
          <w:rFonts w:ascii="Arial" w:hAnsi="Arial" w:cs="Arial"/>
        </w:rPr>
        <w:t>Defi</w:t>
      </w:r>
      <w:proofErr w:type="spellEnd"/>
      <w:r w:rsidRPr="00D112AF">
        <w:rPr>
          <w:rFonts w:ascii="Arial" w:hAnsi="Arial" w:cs="Arial"/>
        </w:rPr>
        <w:t xml:space="preserve">“ nie zum Einsatz kommen muss. </w:t>
      </w:r>
      <w:r w:rsidR="000369C7" w:rsidRPr="00D112AF">
        <w:rPr>
          <w:rFonts w:ascii="Arial" w:hAnsi="Arial" w:cs="Arial"/>
        </w:rPr>
        <w:t>Ein Dank gilt</w:t>
      </w:r>
      <w:r w:rsidRPr="00D112AF">
        <w:rPr>
          <w:rFonts w:ascii="Arial" w:hAnsi="Arial" w:cs="Arial"/>
        </w:rPr>
        <w:t xml:space="preserve"> den Eltern und Kindern, die in der Vergangenheit mit </w:t>
      </w:r>
      <w:r w:rsidR="00F03886" w:rsidRPr="00D112AF">
        <w:rPr>
          <w:rFonts w:ascii="Arial" w:hAnsi="Arial" w:cs="Arial"/>
        </w:rPr>
        <w:t xml:space="preserve">ihren </w:t>
      </w:r>
      <w:r w:rsidRPr="00D112AF">
        <w:rPr>
          <w:rFonts w:ascii="Arial" w:hAnsi="Arial" w:cs="Arial"/>
        </w:rPr>
        <w:t>Spenden an den Schulfesten</w:t>
      </w:r>
      <w:r w:rsidR="000369C7" w:rsidRPr="00D112AF">
        <w:rPr>
          <w:rFonts w:ascii="Arial" w:hAnsi="Arial" w:cs="Arial"/>
        </w:rPr>
        <w:t xml:space="preserve"> </w:t>
      </w:r>
      <w:r w:rsidR="003E6958" w:rsidRPr="00D112AF">
        <w:rPr>
          <w:rFonts w:ascii="Arial" w:hAnsi="Arial" w:cs="Arial"/>
        </w:rPr>
        <w:t xml:space="preserve">zu diesem Ergebnis </w:t>
      </w:r>
      <w:r w:rsidR="000369C7" w:rsidRPr="00D112AF">
        <w:rPr>
          <w:rFonts w:ascii="Arial" w:hAnsi="Arial" w:cs="Arial"/>
        </w:rPr>
        <w:t xml:space="preserve">beigetragen haben. </w:t>
      </w:r>
      <w:r w:rsidR="00F03886" w:rsidRPr="00D112AF">
        <w:rPr>
          <w:rFonts w:ascii="Arial" w:hAnsi="Arial" w:cs="Arial"/>
        </w:rPr>
        <w:t>Des Weiteren unterstützte d</w:t>
      </w:r>
      <w:r w:rsidR="000369C7" w:rsidRPr="00D112AF">
        <w:rPr>
          <w:rFonts w:ascii="Arial" w:hAnsi="Arial" w:cs="Arial"/>
        </w:rPr>
        <w:t xml:space="preserve">ie Sparkassenfiliale </w:t>
      </w:r>
      <w:proofErr w:type="spellStart"/>
      <w:r w:rsidR="000369C7" w:rsidRPr="00D112AF">
        <w:rPr>
          <w:rFonts w:ascii="Arial" w:hAnsi="Arial" w:cs="Arial"/>
        </w:rPr>
        <w:t>Schwanstetten</w:t>
      </w:r>
      <w:proofErr w:type="spellEnd"/>
      <w:r w:rsidR="000369C7" w:rsidRPr="00D112AF">
        <w:rPr>
          <w:rFonts w:ascii="Arial" w:hAnsi="Arial" w:cs="Arial"/>
        </w:rPr>
        <w:t xml:space="preserve"> die Beschaffung mit einem Beitrag in Höhe von </w:t>
      </w:r>
      <w:r w:rsidR="00F03886" w:rsidRPr="00D112AF">
        <w:rPr>
          <w:rFonts w:ascii="Arial" w:hAnsi="Arial" w:cs="Arial"/>
          <w:b/>
        </w:rPr>
        <w:t xml:space="preserve">1000 </w:t>
      </w:r>
      <w:r w:rsidR="000369C7" w:rsidRPr="00D112AF">
        <w:rPr>
          <w:rFonts w:ascii="Arial" w:hAnsi="Arial" w:cs="Arial"/>
          <w:b/>
        </w:rPr>
        <w:t>€.</w:t>
      </w:r>
      <w:r w:rsidR="00042714" w:rsidRPr="00D112AF">
        <w:rPr>
          <w:rFonts w:ascii="Arial" w:hAnsi="Arial" w:cs="Arial"/>
          <w:b/>
        </w:rPr>
        <w:t xml:space="preserve"> </w:t>
      </w:r>
      <w:r w:rsidR="00042714" w:rsidRPr="00D112AF">
        <w:rPr>
          <w:rFonts w:ascii="Arial" w:hAnsi="Arial" w:cs="Arial"/>
        </w:rPr>
        <w:t>Filialdirektorin</w:t>
      </w:r>
      <w:r w:rsidR="000369C7" w:rsidRPr="00D112AF">
        <w:rPr>
          <w:rFonts w:ascii="Arial" w:hAnsi="Arial" w:cs="Arial"/>
          <w:b/>
        </w:rPr>
        <w:t xml:space="preserve"> </w:t>
      </w:r>
      <w:r w:rsidR="00073B47" w:rsidRPr="00D112AF">
        <w:rPr>
          <w:rFonts w:ascii="Arial" w:hAnsi="Arial" w:cs="Arial"/>
        </w:rPr>
        <w:t>Brigitte</w:t>
      </w:r>
      <w:r w:rsidR="000369C7" w:rsidRPr="00D112AF">
        <w:rPr>
          <w:rFonts w:ascii="Arial" w:hAnsi="Arial" w:cs="Arial"/>
        </w:rPr>
        <w:t xml:space="preserve"> </w:t>
      </w:r>
      <w:proofErr w:type="spellStart"/>
      <w:r w:rsidR="000369C7" w:rsidRPr="00D112AF">
        <w:rPr>
          <w:rFonts w:ascii="Arial" w:hAnsi="Arial" w:cs="Arial"/>
        </w:rPr>
        <w:t>Gänsbauer</w:t>
      </w:r>
      <w:proofErr w:type="spellEnd"/>
      <w:r w:rsidR="000369C7" w:rsidRPr="00D112AF">
        <w:rPr>
          <w:rFonts w:ascii="Arial" w:hAnsi="Arial" w:cs="Arial"/>
        </w:rPr>
        <w:t xml:space="preserve">-Loibl und </w:t>
      </w:r>
      <w:r w:rsidR="00073B47" w:rsidRPr="00D112AF">
        <w:rPr>
          <w:rFonts w:ascii="Arial" w:hAnsi="Arial" w:cs="Arial"/>
        </w:rPr>
        <w:t>Andrea</w:t>
      </w:r>
      <w:r w:rsidR="000369C7" w:rsidRPr="00D112AF">
        <w:rPr>
          <w:rFonts w:ascii="Arial" w:hAnsi="Arial" w:cs="Arial"/>
        </w:rPr>
        <w:t xml:space="preserve"> </w:t>
      </w:r>
      <w:proofErr w:type="spellStart"/>
      <w:r w:rsidR="000369C7" w:rsidRPr="00D112AF">
        <w:rPr>
          <w:rFonts w:ascii="Arial" w:hAnsi="Arial" w:cs="Arial"/>
        </w:rPr>
        <w:t>Stellwag</w:t>
      </w:r>
      <w:proofErr w:type="spellEnd"/>
      <w:r w:rsidR="000369C7" w:rsidRPr="00D112AF">
        <w:rPr>
          <w:rFonts w:ascii="Arial" w:hAnsi="Arial" w:cs="Arial"/>
        </w:rPr>
        <w:t xml:space="preserve"> überreichten hierzu einen Scheck bei der Übergabe. Bürgermeister </w:t>
      </w:r>
      <w:r w:rsidR="00F03886" w:rsidRPr="00D112AF">
        <w:rPr>
          <w:rFonts w:ascii="Arial" w:hAnsi="Arial" w:cs="Arial"/>
        </w:rPr>
        <w:t xml:space="preserve">Robert </w:t>
      </w:r>
      <w:r w:rsidR="000369C7" w:rsidRPr="00D112AF">
        <w:rPr>
          <w:rFonts w:ascii="Arial" w:hAnsi="Arial" w:cs="Arial"/>
        </w:rPr>
        <w:t>Pfann bedankte sich bei den Eltern und dem Förderverein für das Engagement und sicherte nach der Geräteeinweisu</w:t>
      </w:r>
      <w:r w:rsidR="00F03886" w:rsidRPr="00D112AF">
        <w:rPr>
          <w:rFonts w:ascii="Arial" w:hAnsi="Arial" w:cs="Arial"/>
        </w:rPr>
        <w:t>ng durch Dominic Gruber vom BRK</w:t>
      </w:r>
      <w:r w:rsidR="000369C7" w:rsidRPr="00D112AF">
        <w:rPr>
          <w:rFonts w:ascii="Arial" w:hAnsi="Arial" w:cs="Arial"/>
        </w:rPr>
        <w:t xml:space="preserve"> die Übernahme der Wartung des Gerätes durch die Gemeinde zu. Grundschulrektorin </w:t>
      </w:r>
      <w:r w:rsidR="00F03886" w:rsidRPr="00D112AF">
        <w:rPr>
          <w:rFonts w:ascii="Arial" w:hAnsi="Arial" w:cs="Arial"/>
        </w:rPr>
        <w:t>Jutta</w:t>
      </w:r>
      <w:r w:rsidR="000369C7" w:rsidRPr="00D112AF">
        <w:rPr>
          <w:rFonts w:ascii="Arial" w:hAnsi="Arial" w:cs="Arial"/>
        </w:rPr>
        <w:t xml:space="preserve"> Schneider und 1. Vor</w:t>
      </w:r>
      <w:bookmarkStart w:id="0" w:name="_GoBack"/>
      <w:bookmarkEnd w:id="0"/>
      <w:r w:rsidR="000369C7" w:rsidRPr="00D112AF">
        <w:rPr>
          <w:rFonts w:ascii="Arial" w:hAnsi="Arial" w:cs="Arial"/>
        </w:rPr>
        <w:t xml:space="preserve">stand des Fördervereins </w:t>
      </w:r>
      <w:r w:rsidR="00CB29BF" w:rsidRPr="00D112AF">
        <w:rPr>
          <w:rFonts w:ascii="Arial" w:hAnsi="Arial" w:cs="Arial"/>
        </w:rPr>
        <w:t xml:space="preserve">Mario Engelhardt </w:t>
      </w:r>
      <w:proofErr w:type="gramStart"/>
      <w:r w:rsidR="00F03886" w:rsidRPr="00D112AF">
        <w:rPr>
          <w:rFonts w:ascii="Arial" w:hAnsi="Arial" w:cs="Arial"/>
        </w:rPr>
        <w:t>freu</w:t>
      </w:r>
      <w:r w:rsidR="00CB29BF" w:rsidRPr="00D112AF">
        <w:rPr>
          <w:rFonts w:ascii="Arial" w:hAnsi="Arial" w:cs="Arial"/>
        </w:rPr>
        <w:t>ten</w:t>
      </w:r>
      <w:proofErr w:type="gramEnd"/>
      <w:r w:rsidR="00CB29BF" w:rsidRPr="00D112AF">
        <w:rPr>
          <w:rFonts w:ascii="Arial" w:hAnsi="Arial" w:cs="Arial"/>
        </w:rPr>
        <w:t xml:space="preserve"> sich </w:t>
      </w:r>
      <w:r w:rsidR="00F03886" w:rsidRPr="00D112AF">
        <w:rPr>
          <w:rFonts w:ascii="Arial" w:hAnsi="Arial" w:cs="Arial"/>
        </w:rPr>
        <w:t>über die großzügige, als nicht selbstverständlich</w:t>
      </w:r>
      <w:r w:rsidR="00CB29BF" w:rsidRPr="00D112AF">
        <w:rPr>
          <w:rFonts w:ascii="Arial" w:hAnsi="Arial" w:cs="Arial"/>
        </w:rPr>
        <w:t xml:space="preserve"> anzusehende, Unterstützung. </w:t>
      </w:r>
    </w:p>
    <w:p w:rsidR="00EC0A82" w:rsidRDefault="00EC0A82" w:rsidP="00753F1D">
      <w:pPr>
        <w:jc w:val="both"/>
        <w:rPr>
          <w:rFonts w:ascii="Arial" w:hAnsi="Arial" w:cs="Arial"/>
        </w:rPr>
      </w:pPr>
    </w:p>
    <w:p w:rsidR="00CB29BF" w:rsidRDefault="00CB29BF" w:rsidP="00753F1D">
      <w:pPr>
        <w:jc w:val="both"/>
        <w:rPr>
          <w:rFonts w:ascii="Arial" w:hAnsi="Arial" w:cs="Arial"/>
        </w:rPr>
      </w:pPr>
      <w:r w:rsidRPr="00CB29BF">
        <w:rPr>
          <w:rFonts w:ascii="Arial" w:hAnsi="Arial" w:cs="Arial"/>
          <w:noProof/>
        </w:rPr>
        <w:drawing>
          <wp:inline distT="0" distB="0" distL="0" distR="0">
            <wp:extent cx="5756910" cy="3238262"/>
            <wp:effectExtent l="0" t="0" r="0" b="635"/>
            <wp:docPr id="3" name="Grafik 3" descr="C:\Users\Mario\Desktop\Defi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Defi bil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71" w:rsidRDefault="00CB29BF" w:rsidP="00753F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v. Links: Robert Pfann, Mario Engelhardt, </w:t>
      </w:r>
      <w:r w:rsidR="000E3FAA">
        <w:rPr>
          <w:rFonts w:ascii="Arial" w:hAnsi="Arial" w:cs="Arial"/>
        </w:rPr>
        <w:t>Andrea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Stellwag</w:t>
      </w:r>
      <w:proofErr w:type="spellEnd"/>
      <w:r>
        <w:rPr>
          <w:rFonts w:ascii="Arial" w:hAnsi="Arial" w:cs="Arial"/>
        </w:rPr>
        <w:t xml:space="preserve">, </w:t>
      </w:r>
      <w:r w:rsidR="00042714">
        <w:rPr>
          <w:rFonts w:ascii="Arial" w:hAnsi="Arial" w:cs="Arial"/>
        </w:rPr>
        <w:t>Brigitte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Gänsbauer</w:t>
      </w:r>
      <w:proofErr w:type="spellEnd"/>
      <w:r>
        <w:rPr>
          <w:rFonts w:ascii="Arial" w:hAnsi="Arial" w:cs="Arial"/>
        </w:rPr>
        <w:t>-Loibl, Jutta Schneider, Dominic Gruber.</w:t>
      </w:r>
    </w:p>
    <w:sectPr w:rsidR="00E22A71" w:rsidSect="006D6291">
      <w:headerReference w:type="default" r:id="rId8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9DB" w:rsidRDefault="007E39DB" w:rsidP="008F35A9">
      <w:r>
        <w:separator/>
      </w:r>
    </w:p>
  </w:endnote>
  <w:endnote w:type="continuationSeparator" w:id="0">
    <w:p w:rsidR="007E39DB" w:rsidRDefault="007E39DB" w:rsidP="008F3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9DB" w:rsidRDefault="007E39DB" w:rsidP="008F35A9">
      <w:r>
        <w:separator/>
      </w:r>
    </w:p>
  </w:footnote>
  <w:footnote w:type="continuationSeparator" w:id="0">
    <w:p w:rsidR="007E39DB" w:rsidRDefault="007E39DB" w:rsidP="008F3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5A9" w:rsidRDefault="008F35A9" w:rsidP="00F707AD">
    <w:pPr>
      <w:pStyle w:val="Kopfzeile"/>
      <w:jc w:val="center"/>
    </w:pPr>
    <w:r>
      <w:rPr>
        <w:noProof/>
      </w:rPr>
      <w:drawing>
        <wp:inline distT="0" distB="0" distL="0" distR="0">
          <wp:extent cx="2921000" cy="7874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ullogo_4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CA6153"/>
    <w:multiLevelType w:val="hybridMultilevel"/>
    <w:tmpl w:val="BD2E093E"/>
    <w:lvl w:ilvl="0" w:tplc="2626D7F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7A0"/>
    <w:rsid w:val="000003A4"/>
    <w:rsid w:val="000036B9"/>
    <w:rsid w:val="000369C7"/>
    <w:rsid w:val="00040F75"/>
    <w:rsid w:val="00042714"/>
    <w:rsid w:val="00043584"/>
    <w:rsid w:val="00073B47"/>
    <w:rsid w:val="00085210"/>
    <w:rsid w:val="000E3FAA"/>
    <w:rsid w:val="0011701D"/>
    <w:rsid w:val="00140318"/>
    <w:rsid w:val="001B0FE9"/>
    <w:rsid w:val="00246EF3"/>
    <w:rsid w:val="00254257"/>
    <w:rsid w:val="003E6958"/>
    <w:rsid w:val="004964C9"/>
    <w:rsid w:val="004E1FBD"/>
    <w:rsid w:val="004E7396"/>
    <w:rsid w:val="00563C76"/>
    <w:rsid w:val="005804C4"/>
    <w:rsid w:val="005E4565"/>
    <w:rsid w:val="00626A9D"/>
    <w:rsid w:val="00641965"/>
    <w:rsid w:val="00691131"/>
    <w:rsid w:val="006D6291"/>
    <w:rsid w:val="00753F1D"/>
    <w:rsid w:val="00763050"/>
    <w:rsid w:val="007B1F87"/>
    <w:rsid w:val="007E39DB"/>
    <w:rsid w:val="007E4F12"/>
    <w:rsid w:val="008406B4"/>
    <w:rsid w:val="008A51D4"/>
    <w:rsid w:val="008F1F07"/>
    <w:rsid w:val="008F35A9"/>
    <w:rsid w:val="009405A2"/>
    <w:rsid w:val="00A13326"/>
    <w:rsid w:val="00AD025B"/>
    <w:rsid w:val="00AE339D"/>
    <w:rsid w:val="00AF07A0"/>
    <w:rsid w:val="00B5264B"/>
    <w:rsid w:val="00B62F57"/>
    <w:rsid w:val="00BE404B"/>
    <w:rsid w:val="00C11AAD"/>
    <w:rsid w:val="00C82EBD"/>
    <w:rsid w:val="00CB29BF"/>
    <w:rsid w:val="00CD4347"/>
    <w:rsid w:val="00CD4A21"/>
    <w:rsid w:val="00D112AF"/>
    <w:rsid w:val="00D2150F"/>
    <w:rsid w:val="00D4170A"/>
    <w:rsid w:val="00D543A7"/>
    <w:rsid w:val="00D874C3"/>
    <w:rsid w:val="00D9042B"/>
    <w:rsid w:val="00DE2325"/>
    <w:rsid w:val="00E22A71"/>
    <w:rsid w:val="00E577B0"/>
    <w:rsid w:val="00EC0A82"/>
    <w:rsid w:val="00F03886"/>
    <w:rsid w:val="00F03A0E"/>
    <w:rsid w:val="00F35022"/>
    <w:rsid w:val="00F3684C"/>
    <w:rsid w:val="00F707AD"/>
    <w:rsid w:val="00F84A1A"/>
    <w:rsid w:val="00F911C1"/>
    <w:rsid w:val="00FC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A8FDB6CA-CFF5-4213-BB06-45FC330C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35022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35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F35A9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F35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F35A9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5A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5A9"/>
    <w:rPr>
      <w:rFonts w:ascii="Lucida Grande" w:hAnsi="Lucida Grande" w:cs="Lucida Grande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7E4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\Downloads\Briefbogen_Grundschule_4c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Briefbogen_Grundschule_4c</Template>
  <TotalTime>0</TotalTime>
  <Pages>2</Pages>
  <Words>214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 Engelhardt</cp:lastModifiedBy>
  <cp:revision>3</cp:revision>
  <cp:lastPrinted>2016-10-26T06:32:00Z</cp:lastPrinted>
  <dcterms:created xsi:type="dcterms:W3CDTF">2017-12-11T08:56:00Z</dcterms:created>
  <dcterms:modified xsi:type="dcterms:W3CDTF">2017-12-11T08:57:00Z</dcterms:modified>
</cp:coreProperties>
</file>